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524F1" w:rsidRDefault="007524F1">
      <w:pPr>
        <w:pStyle w:val="Corps"/>
      </w:pPr>
    </w:p>
    <w:p w:rsidR="007524F1" w:rsidRDefault="007524F1">
      <w:pPr>
        <w:pStyle w:val="Corps"/>
      </w:pPr>
    </w:p>
    <w:p w:rsidR="007524F1" w:rsidRDefault="007524F1">
      <w:pPr>
        <w:pStyle w:val="Corps"/>
      </w:pPr>
    </w:p>
    <w:p w:rsidR="007524F1" w:rsidRDefault="007524F1">
      <w:pPr>
        <w:pStyle w:val="Corps"/>
      </w:pPr>
    </w:p>
    <w:p w:rsidR="00211FBE" w:rsidRDefault="00211FBE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</w:p>
    <w:p w:rsidR="00411C7A" w:rsidRDefault="007524F1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 w:rsidRPr="007524F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Course : </w:t>
      </w:r>
      <w:r w:rsidR="00411C7A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Grand tour du Mont-Ventoux</w:t>
      </w:r>
      <w:r w:rsidR="00530012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en Provence</w:t>
      </w:r>
    </w:p>
    <w:p w:rsidR="006649AA" w:rsidRPr="007524F1" w:rsidRDefault="00411C7A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ab/>
      </w: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ab/>
      </w:r>
      <w:r w:rsidR="006649AA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Randonnée en itinérance</w:t>
      </w:r>
      <w:r w:rsidR="000319FB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en 7 étapes</w:t>
      </w:r>
    </w:p>
    <w:p w:rsidR="007F1366" w:rsidRDefault="007F1366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</w:p>
    <w:p w:rsidR="007524F1" w:rsidRPr="007524F1" w:rsidRDefault="006649AA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Date : du samedi 01 juin 2019 au lundi 10 juin 2019</w:t>
      </w:r>
    </w:p>
    <w:p w:rsidR="003E15DB" w:rsidRPr="003E15DB" w:rsidRDefault="003E15DB" w:rsidP="003E15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</w:p>
    <w:p w:rsidR="007524F1" w:rsidRDefault="00211FBE" w:rsidP="003E15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Au départ de Sault, au sud du massif, en p</w:t>
      </w:r>
      <w:r w:rsidR="003E15DB" w:rsidRPr="003E15DB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assant par le sommet du Mont Ventoux, ce trek en itinérance fera escale dans des </w:t>
      </w:r>
      <w:r w:rsidR="0002196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villages typiquement provençaux dont certai</w:t>
      </w:r>
      <w:r w:rsidR="007F1366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ns sont classés comme plus beaux</w:t>
      </w:r>
      <w:r w:rsidR="0002196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villages de France.</w:t>
      </w:r>
    </w:p>
    <w:p w:rsidR="00021961" w:rsidRDefault="00021961" w:rsidP="003E15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Vous pourrez sentir les plantes aromatiques comme le thym, la lavande, </w:t>
      </w:r>
      <w:r w:rsidR="00EC7032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br/>
      </w:r>
      <w:r w:rsidR="00055036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la sauge, </w:t>
      </w: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le romarin, etc..</w:t>
      </w:r>
    </w:p>
    <w:p w:rsidR="00021961" w:rsidRDefault="00021961" w:rsidP="003E15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Vous pourrez</w:t>
      </w:r>
      <w:r w:rsidR="007F1366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admirer des paysages typiquement méditerranéens</w:t>
      </w:r>
    </w:p>
    <w:p w:rsidR="00021961" w:rsidRPr="007524F1" w:rsidRDefault="00021961" w:rsidP="003E15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Au sommet, dan</w:t>
      </w:r>
      <w:r w:rsidR="007F1366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s le parc régional, vous aurez la chance d'</w:t>
      </w: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apercevoir des chamois.</w:t>
      </w:r>
    </w:p>
    <w:p w:rsidR="00F164B1" w:rsidRDefault="00F164B1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 w:rsidRP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Programme : </w:t>
      </w:r>
    </w:p>
    <w:p w:rsidR="005A376B" w:rsidRDefault="005A376B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Jour  1 : voyage depuis la Suisse à Sault</w:t>
      </w:r>
    </w:p>
    <w:p w:rsidR="007524F1" w:rsidRPr="007524F1" w:rsidRDefault="005A376B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Jour  2</w:t>
      </w:r>
      <w:r w:rsidR="00F164B1" w:rsidRP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: Sault – Montbrun les bain</w:t>
      </w:r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s  </w:t>
      </w:r>
      <w:proofErr w:type="spellStart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18km</w:t>
      </w:r>
      <w:proofErr w:type="spellEnd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, +</w:t>
      </w:r>
      <w:proofErr w:type="spellStart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563m</w:t>
      </w:r>
      <w:proofErr w:type="spellEnd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- </w:t>
      </w:r>
      <w:proofErr w:type="spellStart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579m</w:t>
      </w:r>
      <w:proofErr w:type="spellEnd"/>
    </w:p>
    <w:p w:rsidR="00F164B1" w:rsidRPr="00F164B1" w:rsidRDefault="005A376B" w:rsidP="00F164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Jour  3</w:t>
      </w:r>
      <w:r w:rsidR="00F164B1" w:rsidRP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: Montbrun les bains – Saint Léger du Ventou</w:t>
      </w:r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x : 18 km, +</w:t>
      </w:r>
      <w:proofErr w:type="spellStart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543m</w:t>
      </w:r>
      <w:proofErr w:type="spellEnd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- </w:t>
      </w:r>
      <w:proofErr w:type="spellStart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898m</w:t>
      </w:r>
      <w:proofErr w:type="spellEnd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. </w:t>
      </w:r>
    </w:p>
    <w:p w:rsidR="00F164B1" w:rsidRPr="00F164B1" w:rsidRDefault="005A376B" w:rsidP="00F164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Jour  4</w:t>
      </w:r>
      <w:r w:rsidR="00F164B1" w:rsidRP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: Saint Léger du Ventoux – Mont Serei</w:t>
      </w:r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n : </w:t>
      </w:r>
      <w:proofErr w:type="spellStart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12,2km</w:t>
      </w:r>
      <w:proofErr w:type="spellEnd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, +</w:t>
      </w:r>
      <w:proofErr w:type="spellStart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1041m</w:t>
      </w:r>
      <w:proofErr w:type="spellEnd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– </w:t>
      </w:r>
      <w:proofErr w:type="spellStart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9m</w:t>
      </w:r>
      <w:proofErr w:type="spellEnd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. </w:t>
      </w:r>
    </w:p>
    <w:p w:rsidR="007524F1" w:rsidRDefault="007F1366" w:rsidP="00F164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Jour  5 : Mont Serein  -Sommet du Mont-Ventoux -</w:t>
      </w:r>
      <w:proofErr w:type="spellStart"/>
      <w:r w:rsidR="00F164B1" w:rsidRP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Bedoin</w:t>
      </w:r>
      <w:proofErr w:type="spellEnd"/>
      <w:r w:rsidR="00F164B1" w:rsidRP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</w:t>
      </w:r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: </w:t>
      </w:r>
      <w:proofErr w:type="spellStart"/>
      <w:r w:rsidR="005A376B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15km</w:t>
      </w:r>
      <w:proofErr w:type="spellEnd"/>
      <w:r w:rsidR="005A376B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, +</w:t>
      </w:r>
      <w:proofErr w:type="spellStart"/>
      <w:r w:rsidR="005A376B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475m</w:t>
      </w:r>
      <w:proofErr w:type="spellEnd"/>
      <w:r w:rsidR="005A376B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– </w:t>
      </w:r>
      <w:proofErr w:type="spellStart"/>
      <w:r w:rsidR="005A376B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900m</w:t>
      </w:r>
      <w:proofErr w:type="spellEnd"/>
      <w:r w:rsidR="005A376B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.  </w:t>
      </w:r>
      <w:r w:rsidR="005A376B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br/>
        <w:t>Jour  6</w:t>
      </w:r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: </w:t>
      </w:r>
      <w:proofErr w:type="spellStart"/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Bédo</w:t>
      </w:r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in</w:t>
      </w:r>
      <w:proofErr w:type="spellEnd"/>
      <w:r w:rsidR="00F164B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journée de repos</w:t>
      </w:r>
    </w:p>
    <w:p w:rsidR="00C74703" w:rsidRDefault="005A376B" w:rsidP="00C747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Jour  7</w:t>
      </w:r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: </w:t>
      </w:r>
      <w:proofErr w:type="spellStart"/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Bédoin</w:t>
      </w:r>
      <w:proofErr w:type="spellEnd"/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- Villes sur Auzon </w:t>
      </w:r>
      <w:proofErr w:type="spellStart"/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18km</w:t>
      </w:r>
      <w:proofErr w:type="spellEnd"/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, +</w:t>
      </w:r>
      <w:proofErr w:type="spellStart"/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385m</w:t>
      </w:r>
      <w:proofErr w:type="spellEnd"/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 - </w:t>
      </w:r>
      <w:proofErr w:type="spellStart"/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414m</w:t>
      </w:r>
      <w:proofErr w:type="spellEnd"/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</w:t>
      </w:r>
    </w:p>
    <w:p w:rsidR="0036401F" w:rsidRPr="0036401F" w:rsidRDefault="005A376B" w:rsidP="003640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Jour  8</w:t>
      </w:r>
      <w:r w:rsid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:</w:t>
      </w:r>
      <w:r w:rsidR="0036401F" w:rsidRP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</w:t>
      </w:r>
      <w:proofErr w:type="spellStart"/>
      <w:r w:rsidR="0036401F" w:rsidRP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M</w:t>
      </w:r>
      <w:r w:rsid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éthamis</w:t>
      </w:r>
      <w:proofErr w:type="spellEnd"/>
      <w:r w:rsid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-&gt;</w:t>
      </w:r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St Hubert (</w:t>
      </w:r>
      <w:proofErr w:type="spellStart"/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Monieux</w:t>
      </w:r>
      <w:proofErr w:type="spellEnd"/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) </w:t>
      </w:r>
      <w:proofErr w:type="spellStart"/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1</w:t>
      </w:r>
      <w:r w:rsid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5km</w:t>
      </w:r>
      <w:proofErr w:type="spellEnd"/>
      <w:r w:rsid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</w:t>
      </w:r>
      <w:r w:rsidR="0036401F" w:rsidRP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+</w:t>
      </w:r>
      <w:proofErr w:type="spellStart"/>
      <w:r w:rsidR="0036401F" w:rsidRP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602m</w:t>
      </w:r>
      <w:proofErr w:type="spellEnd"/>
      <w:r w:rsidR="0036401F" w:rsidRP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-</w:t>
      </w:r>
      <w:proofErr w:type="spellStart"/>
      <w:r w:rsidR="0036401F" w:rsidRP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72m</w:t>
      </w:r>
      <w:proofErr w:type="spellEnd"/>
      <w:r w:rsidR="0036401F" w:rsidRP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</w:t>
      </w:r>
    </w:p>
    <w:p w:rsidR="0036401F" w:rsidRPr="007524F1" w:rsidRDefault="005A376B" w:rsidP="003640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Jour  9</w:t>
      </w:r>
      <w:r w:rsidR="0057092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: St Hubert -&gt; Sault : </w:t>
      </w:r>
      <w:proofErr w:type="spellStart"/>
      <w:r w:rsidR="0057092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14.5km</w:t>
      </w:r>
      <w:proofErr w:type="spellEnd"/>
      <w:r w:rsidR="0057092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, </w:t>
      </w:r>
      <w:r w:rsidR="0036401F" w:rsidRP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:</w:t>
      </w:r>
      <w:r w:rsidR="0057092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+</w:t>
      </w:r>
      <w:proofErr w:type="spellStart"/>
      <w:r w:rsidR="0036401F" w:rsidRP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279m</w:t>
      </w:r>
      <w:proofErr w:type="spellEnd"/>
      <w:r w:rsidR="0036401F" w:rsidRP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-</w:t>
      </w:r>
      <w:proofErr w:type="spellStart"/>
      <w:r w:rsidR="0036401F" w:rsidRPr="0036401F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344m</w:t>
      </w:r>
      <w:proofErr w:type="spellEnd"/>
    </w:p>
    <w:p w:rsidR="007524F1" w:rsidRDefault="005A376B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Jour 10 : voyage dep</w:t>
      </w:r>
      <w:bookmarkStart w:id="0" w:name="_GoBack"/>
      <w:bookmarkEnd w:id="0"/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uis Sault  vers la Suisse</w:t>
      </w:r>
    </w:p>
    <w:p w:rsidR="005A376B" w:rsidRPr="007524F1" w:rsidRDefault="005A376B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</w:p>
    <w:p w:rsidR="000319FB" w:rsidRDefault="00021961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Difficulté : parcours </w:t>
      </w:r>
      <w:proofErr w:type="spellStart"/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va</w:t>
      </w:r>
      <w:r w:rsidR="00211FBE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l</w:t>
      </w: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loné</w:t>
      </w:r>
      <w:proofErr w:type="spellEnd"/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</w:t>
      </w:r>
      <w:r w:rsidR="004E2B98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avec de longues étapes et de nombreux cailloux.</w:t>
      </w:r>
    </w:p>
    <w:p w:rsidR="004E2B98" w:rsidRDefault="004E2B98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Carole, Pierrette, Adrian et moi-même, nous avons fait une reconnaissance en octobre. C'est physique mais tout à fait faisable. Nous avons passé une semaine de rêve avec notre guide local Louis.</w:t>
      </w:r>
    </w:p>
    <w:p w:rsidR="000319FB" w:rsidRDefault="000319FB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</w:p>
    <w:p w:rsidR="007524F1" w:rsidRPr="007524F1" w:rsidRDefault="007524F1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 w:rsidRPr="007524F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Prix : </w:t>
      </w:r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entre 900</w:t>
      </w:r>
      <w:r w:rsidRPr="007524F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.-</w:t>
      </w:r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et 1000,- euros  </w:t>
      </w:r>
      <w:r w:rsidR="005D2CE9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tout compris </w:t>
      </w:r>
      <w:r w:rsidR="00C74703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(j'attends les tarifs 2019)</w:t>
      </w:r>
    </w:p>
    <w:p w:rsidR="00833925" w:rsidRDefault="00833925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Nombre de participants : 18  membres dont 8 partenaires au maximum</w:t>
      </w:r>
    </w:p>
    <w:p w:rsidR="00833925" w:rsidRDefault="005C7025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Hébergement : soit en gîte dans</w:t>
      </w:r>
      <w:r w:rsidR="00833925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des dortoirs de 6 à 8 personnes ou en camping dans des bungalows de 2 à 6 personnes</w:t>
      </w:r>
    </w:p>
    <w:p w:rsidR="005D2CE9" w:rsidRDefault="005D2CE9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Repas : peti</w:t>
      </w:r>
      <w:r w:rsidR="005A376B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t</w:t>
      </w: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-déjeuner et repas du soir pris en commun au gîte. Bon pique-nique fait à base de produits locaux</w:t>
      </w:r>
    </w:p>
    <w:p w:rsidR="007524F1" w:rsidRPr="007524F1" w:rsidRDefault="007524F1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 w:rsidRPr="007524F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Précisions complémentaires :  </w:t>
      </w:r>
      <w:r w:rsidR="00E030FA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transport des bagages par un véhicule </w:t>
      </w:r>
    </w:p>
    <w:p w:rsidR="00833925" w:rsidRPr="00833925" w:rsidRDefault="005A376B" w:rsidP="00833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I</w:t>
      </w:r>
      <w:r w:rsidR="00833925" w:rsidRPr="00833925">
        <w:rPr>
          <w:rFonts w:ascii="Arial" w:hAnsi="Arial" w:cs="Arial" w:hint="eastAsia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nscription : Vincent Tourel   </w:t>
      </w:r>
      <w:r w:rsidR="00833925" w:rsidRPr="00833925">
        <w:rPr>
          <w:rFonts w:ascii="Arial" w:hAnsi="Arial" w:cs="Arial" w:hint="eastAsia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></w:t>
      </w:r>
      <w:r w:rsidR="00833925" w:rsidRPr="00833925">
        <w:rPr>
          <w:rFonts w:ascii="Arial" w:hAnsi="Arial" w:cs="Arial" w:hint="eastAsia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079 235 93 29</w:t>
      </w:r>
    </w:p>
    <w:p w:rsidR="007524F1" w:rsidRDefault="00021961" w:rsidP="00833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d'ici au dimanche 31 mars </w:t>
      </w:r>
      <w:r w:rsidR="00833925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 2019</w:t>
      </w:r>
    </w:p>
    <w:p w:rsidR="007524F1" w:rsidRPr="007524F1" w:rsidRDefault="007524F1" w:rsidP="007524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</w:pPr>
      <w:r w:rsidRPr="007524F1">
        <w:rPr>
          <w:rFonts w:ascii="Arial" w:hAnsi="Arial" w:cs="Arial"/>
          <w:color w:val="000000"/>
          <w:sz w:val="28"/>
          <w:szCs w:val="28"/>
          <w:u w:color="000000"/>
          <w:bdr w:val="none" w:sz="0" w:space="0" w:color="auto"/>
          <w:lang w:val="fr-CH" w:eastAsia="fr-CH"/>
        </w:rPr>
        <w:t xml:space="preserve">www.gshv.ch puis cliquez sur inscription    </w:t>
      </w:r>
    </w:p>
    <w:p w:rsidR="00CA2F77" w:rsidRDefault="003C23DF">
      <w:pPr>
        <w:pStyle w:val="Corps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357280</wp:posOffset>
            </wp:positionV>
            <wp:extent cx="2159706" cy="10142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_GSHV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706" cy="10142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6035319</wp:posOffset>
            </wp:positionH>
            <wp:positionV relativeFrom="page">
              <wp:posOffset>357280</wp:posOffset>
            </wp:positionV>
            <wp:extent cx="628514" cy="10142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Randonneur.t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14" cy="10142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A2F77">
      <w:headerReference w:type="default" r:id="rId9"/>
      <w:footerReference w:type="default" r:id="rId10"/>
      <w:pgSz w:w="11906" w:h="16838"/>
      <w:pgMar w:top="850" w:right="850" w:bottom="1134" w:left="85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577" w:rsidRDefault="00035577">
      <w:r>
        <w:separator/>
      </w:r>
    </w:p>
  </w:endnote>
  <w:endnote w:type="continuationSeparator" w:id="0">
    <w:p w:rsidR="00035577" w:rsidRDefault="00035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F77" w:rsidRDefault="00CA2F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577" w:rsidRDefault="00035577">
      <w:r>
        <w:separator/>
      </w:r>
    </w:p>
  </w:footnote>
  <w:footnote w:type="continuationSeparator" w:id="0">
    <w:p w:rsidR="00035577" w:rsidRDefault="000355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F77" w:rsidRDefault="00CA2F7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displayBackgroundShape/>
  <w:proofState w:spelling="clean"/>
  <w:attachedTemplate r:id="rId1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77"/>
    <w:rsid w:val="00021961"/>
    <w:rsid w:val="000319FB"/>
    <w:rsid w:val="00035577"/>
    <w:rsid w:val="00055036"/>
    <w:rsid w:val="00211FBE"/>
    <w:rsid w:val="002A5740"/>
    <w:rsid w:val="0036401F"/>
    <w:rsid w:val="003C23DF"/>
    <w:rsid w:val="003E15DB"/>
    <w:rsid w:val="00411C7A"/>
    <w:rsid w:val="004E2B98"/>
    <w:rsid w:val="00530012"/>
    <w:rsid w:val="00553941"/>
    <w:rsid w:val="00570921"/>
    <w:rsid w:val="005A376B"/>
    <w:rsid w:val="005C7025"/>
    <w:rsid w:val="005D2CE9"/>
    <w:rsid w:val="00604C4D"/>
    <w:rsid w:val="006649AA"/>
    <w:rsid w:val="007524F1"/>
    <w:rsid w:val="007F1366"/>
    <w:rsid w:val="00833925"/>
    <w:rsid w:val="00B002A6"/>
    <w:rsid w:val="00C74703"/>
    <w:rsid w:val="00CA2F77"/>
    <w:rsid w:val="00CC6886"/>
    <w:rsid w:val="00E030FA"/>
    <w:rsid w:val="00EC7032"/>
    <w:rsid w:val="00F1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CH" w:eastAsia="fr-CH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CH" w:eastAsia="fr-CH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2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rihv\AppData\Local\Microsoft\Windows\Temporary%20Internet%20Files\Content.Outlook\KS6XY0CX\Marche_mod&#232;le.dotx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Marche_modèle</Template>
  <TotalTime>26</TotalTime>
  <Pages>1</Pages>
  <Words>366</Words>
  <Characters>1673</Characters>
  <Application>Microsoft Office Word</Application>
  <DocSecurity>0</DocSecurity>
  <Lines>49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srihv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Tourel</dc:creator>
  <cp:lastModifiedBy>Vincent Tourel</cp:lastModifiedBy>
  <cp:revision>7</cp:revision>
  <dcterms:created xsi:type="dcterms:W3CDTF">2019-02-22T12:57:00Z</dcterms:created>
  <dcterms:modified xsi:type="dcterms:W3CDTF">2019-02-22T14:53:00Z</dcterms:modified>
</cp:coreProperties>
</file>